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8B64181">
      <w:pPr>
        <w:rPr>
          <w:rFonts w:hint="eastAsia" w:ascii="Times New Roman" w:hAnsi="Times New Roman" w:eastAsia="宋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/>
          <w:sz w:val="28"/>
          <w:szCs w:val="28"/>
        </w:rPr>
        <w:t>附件</w:t>
      </w:r>
      <w:r>
        <w:rPr>
          <w:rFonts w:hint="eastAsia" w:ascii="Times New Roman" w:hAnsi="Times New Roman" w:eastAsia="宋体"/>
          <w:sz w:val="28"/>
          <w:szCs w:val="28"/>
          <w:lang w:val="en-US" w:eastAsia="zh-CN"/>
        </w:rPr>
        <w:t>2</w:t>
      </w:r>
    </w:p>
    <w:p w14:paraId="6BD825D8">
      <w:pPr>
        <w:jc w:val="center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君山区事业单位公开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工作人员报名表</w:t>
      </w:r>
    </w:p>
    <w:p w14:paraId="751B08E3">
      <w:pPr>
        <w:jc w:val="left"/>
        <w:rPr>
          <w:rFonts w:hint="default" w:ascii="方正小标宋简体" w:hAnsi="方正小标宋简体" w:eastAsia="宋体" w:cs="方正小标宋简体"/>
          <w:spacing w:val="-11"/>
          <w:sz w:val="36"/>
          <w:szCs w:val="36"/>
          <w:u w:val="singl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</w:rPr>
        <w:t>报考单位：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       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报考职位：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          </w:t>
      </w:r>
    </w:p>
    <w:tbl>
      <w:tblPr>
        <w:tblStyle w:val="6"/>
        <w:tblW w:w="96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020"/>
        <w:gridCol w:w="259"/>
        <w:gridCol w:w="875"/>
        <w:gridCol w:w="315"/>
        <w:gridCol w:w="803"/>
        <w:gridCol w:w="16"/>
        <w:gridCol w:w="407"/>
        <w:gridCol w:w="727"/>
        <w:gridCol w:w="95"/>
        <w:gridCol w:w="457"/>
        <w:gridCol w:w="1598"/>
        <w:gridCol w:w="1669"/>
      </w:tblGrid>
      <w:tr w14:paraId="23648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421" w:type="dxa"/>
            <w:noWrap w:val="0"/>
            <w:vAlign w:val="center"/>
          </w:tcPr>
          <w:p w14:paraId="7A4E1FAE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姓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名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 w14:paraId="35ECEC1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vAlign w:val="center"/>
          </w:tcPr>
          <w:p w14:paraId="3A861745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性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别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 w14:paraId="17A02EA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09F06E8F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598" w:type="dxa"/>
            <w:noWrap w:val="0"/>
            <w:vAlign w:val="center"/>
          </w:tcPr>
          <w:p w14:paraId="03FD8E3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69" w:type="dxa"/>
            <w:vMerge w:val="restart"/>
            <w:noWrap w:val="0"/>
            <w:vAlign w:val="center"/>
          </w:tcPr>
          <w:p w14:paraId="3891494F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（粘贴1寸</w:t>
            </w:r>
          </w:p>
          <w:p w14:paraId="4BC5887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免冠彩照）</w:t>
            </w:r>
          </w:p>
        </w:tc>
      </w:tr>
      <w:tr w14:paraId="51C4A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421" w:type="dxa"/>
            <w:noWrap w:val="0"/>
            <w:vAlign w:val="center"/>
          </w:tcPr>
          <w:p w14:paraId="7B793D0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参加工作</w:t>
            </w:r>
          </w:p>
          <w:p w14:paraId="15BA066B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时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间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 w14:paraId="4C7BD5CF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vAlign w:val="center"/>
          </w:tcPr>
          <w:p w14:paraId="3C03EC5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 w14:paraId="64F4346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0DE8861E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598" w:type="dxa"/>
            <w:noWrap w:val="0"/>
            <w:vAlign w:val="center"/>
          </w:tcPr>
          <w:p w14:paraId="5499D0ED">
            <w:pPr>
              <w:spacing w:line="36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669" w:type="dxa"/>
            <w:vMerge w:val="continue"/>
            <w:noWrap w:val="0"/>
            <w:vAlign w:val="top"/>
          </w:tcPr>
          <w:p w14:paraId="02F0ED7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22BC3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21" w:type="dxa"/>
            <w:noWrap w:val="0"/>
            <w:vAlign w:val="center"/>
          </w:tcPr>
          <w:p w14:paraId="2E6ADFD7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现工作单位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及职务职级</w:t>
            </w:r>
          </w:p>
        </w:tc>
        <w:tc>
          <w:tcPr>
            <w:tcW w:w="3695" w:type="dxa"/>
            <w:gridSpan w:val="7"/>
            <w:noWrap w:val="0"/>
            <w:vAlign w:val="center"/>
          </w:tcPr>
          <w:p w14:paraId="2966E1AE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47CCAAA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进入现单位时间</w:t>
            </w:r>
          </w:p>
        </w:tc>
        <w:tc>
          <w:tcPr>
            <w:tcW w:w="1598" w:type="dxa"/>
            <w:noWrap w:val="0"/>
            <w:vAlign w:val="center"/>
          </w:tcPr>
          <w:p w14:paraId="3C8DFFA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 w14:paraId="73A51323">
            <w:pPr>
              <w:spacing w:line="36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</w:p>
        </w:tc>
      </w:tr>
      <w:tr w14:paraId="3428C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1" w:type="dxa"/>
            <w:vMerge w:val="restart"/>
            <w:noWrap w:val="0"/>
            <w:vAlign w:val="center"/>
          </w:tcPr>
          <w:p w14:paraId="5BFBADA7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学历</w:t>
            </w:r>
          </w:p>
          <w:p w14:paraId="1EE16D7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学位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 w14:paraId="559FB24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全日制教育</w:t>
            </w:r>
          </w:p>
        </w:tc>
        <w:tc>
          <w:tcPr>
            <w:tcW w:w="2416" w:type="dxa"/>
            <w:gridSpan w:val="5"/>
            <w:noWrap w:val="0"/>
            <w:vAlign w:val="center"/>
          </w:tcPr>
          <w:p w14:paraId="7E825C32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39F34D9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毕业院校及专业</w:t>
            </w:r>
          </w:p>
        </w:tc>
        <w:tc>
          <w:tcPr>
            <w:tcW w:w="3267" w:type="dxa"/>
            <w:gridSpan w:val="2"/>
            <w:noWrap w:val="0"/>
            <w:vAlign w:val="center"/>
          </w:tcPr>
          <w:p w14:paraId="0F38225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6A19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1" w:type="dxa"/>
            <w:vMerge w:val="continue"/>
            <w:noWrap w:val="0"/>
            <w:vAlign w:val="center"/>
          </w:tcPr>
          <w:p w14:paraId="0D396F47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vAlign w:val="center"/>
          </w:tcPr>
          <w:p w14:paraId="0AAA2B4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在职教育</w:t>
            </w:r>
          </w:p>
        </w:tc>
        <w:tc>
          <w:tcPr>
            <w:tcW w:w="2416" w:type="dxa"/>
            <w:gridSpan w:val="5"/>
            <w:noWrap w:val="0"/>
            <w:vAlign w:val="center"/>
          </w:tcPr>
          <w:p w14:paraId="4377D03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332AC58A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毕业院校及专业</w:t>
            </w:r>
          </w:p>
        </w:tc>
        <w:tc>
          <w:tcPr>
            <w:tcW w:w="3267" w:type="dxa"/>
            <w:gridSpan w:val="2"/>
            <w:noWrap w:val="0"/>
            <w:vAlign w:val="center"/>
          </w:tcPr>
          <w:p w14:paraId="49E25EC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40F5F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421" w:type="dxa"/>
            <w:noWrap w:val="0"/>
            <w:textDirection w:val="tbLrV"/>
            <w:vAlign w:val="center"/>
          </w:tcPr>
          <w:p w14:paraId="5763C234">
            <w:pPr>
              <w:spacing w:line="360" w:lineRule="exact"/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历</w:t>
            </w:r>
          </w:p>
          <w:p w14:paraId="0EEF34CF">
            <w:pPr>
              <w:spacing w:line="360" w:lineRule="exact"/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（从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大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学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开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始）</w:t>
            </w:r>
          </w:p>
        </w:tc>
        <w:tc>
          <w:tcPr>
            <w:tcW w:w="8241" w:type="dxa"/>
            <w:gridSpan w:val="12"/>
            <w:noWrap w:val="0"/>
            <w:vAlign w:val="center"/>
          </w:tcPr>
          <w:p w14:paraId="173BC23C">
            <w:pPr>
              <w:spacing w:line="360" w:lineRule="exact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42A81887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11D639C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474D4A3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49C16CA4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189592D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582084D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6AD697C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7E6DD05E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12B89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1421" w:type="dxa"/>
            <w:noWrap w:val="0"/>
            <w:vAlign w:val="center"/>
          </w:tcPr>
          <w:p w14:paraId="11C9C1A5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241" w:type="dxa"/>
            <w:gridSpan w:val="12"/>
            <w:noWrap w:val="0"/>
            <w:vAlign w:val="center"/>
          </w:tcPr>
          <w:p w14:paraId="39B5AB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</w:tr>
      <w:tr w14:paraId="2AB17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421" w:type="dxa"/>
            <w:noWrap w:val="0"/>
            <w:vAlign w:val="center"/>
          </w:tcPr>
          <w:p w14:paraId="02B07F6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近三年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年度</w:t>
            </w:r>
          </w:p>
          <w:p w14:paraId="4B9CC23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考核情况</w:t>
            </w:r>
          </w:p>
        </w:tc>
        <w:tc>
          <w:tcPr>
            <w:tcW w:w="8241" w:type="dxa"/>
            <w:gridSpan w:val="12"/>
            <w:noWrap w:val="0"/>
            <w:vAlign w:val="center"/>
          </w:tcPr>
          <w:p w14:paraId="5EF8D5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ascii="仿宋_GB2312" w:hAnsi="黑体" w:eastAsia="仿宋_GB2312"/>
                <w:sz w:val="24"/>
              </w:rPr>
            </w:pPr>
          </w:p>
        </w:tc>
      </w:tr>
      <w:tr w14:paraId="3DB22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vMerge w:val="restart"/>
            <w:noWrap w:val="0"/>
            <w:vAlign w:val="center"/>
          </w:tcPr>
          <w:p w14:paraId="24D5906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家庭主要</w:t>
            </w:r>
          </w:p>
          <w:p w14:paraId="6A3D561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成员及重要</w:t>
            </w:r>
          </w:p>
          <w:p w14:paraId="0E7889AE"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社会关</w:t>
            </w:r>
            <w:r>
              <w:rPr>
                <w:rFonts w:hint="eastAsia" w:ascii="宋体" w:hAnsi="宋体" w:eastAsia="宋体" w:cs="宋体"/>
                <w:b/>
                <w:bCs/>
                <w:spacing w:val="20"/>
                <w:sz w:val="21"/>
                <w:szCs w:val="21"/>
              </w:rPr>
              <w:t>系</w:t>
            </w:r>
          </w:p>
        </w:tc>
        <w:tc>
          <w:tcPr>
            <w:tcW w:w="1020" w:type="dxa"/>
            <w:noWrap w:val="0"/>
            <w:vAlign w:val="center"/>
          </w:tcPr>
          <w:p w14:paraId="758200E7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称谓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769388C7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0094E6E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45FDC0DB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3819" w:type="dxa"/>
            <w:gridSpan w:val="4"/>
            <w:noWrap w:val="0"/>
            <w:vAlign w:val="center"/>
          </w:tcPr>
          <w:p w14:paraId="29ACFBD7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</w:tr>
      <w:tr w14:paraId="1DF8E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noWrap w:val="0"/>
            <w:vAlign w:val="center"/>
          </w:tcPr>
          <w:p w14:paraId="1FA5F7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052BA7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E12C1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2C3160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39826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819" w:type="dxa"/>
            <w:gridSpan w:val="4"/>
            <w:noWrap w:val="0"/>
            <w:vAlign w:val="center"/>
          </w:tcPr>
          <w:p w14:paraId="0B2AD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</w:tr>
      <w:tr w14:paraId="3E339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noWrap w:val="0"/>
            <w:vAlign w:val="center"/>
          </w:tcPr>
          <w:p w14:paraId="48132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6683A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6E7F69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2FE0A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F8AAD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819" w:type="dxa"/>
            <w:gridSpan w:val="4"/>
            <w:noWrap w:val="0"/>
            <w:vAlign w:val="center"/>
          </w:tcPr>
          <w:p w14:paraId="3ABD69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</w:tr>
      <w:tr w14:paraId="53BFC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noWrap w:val="0"/>
            <w:vAlign w:val="center"/>
          </w:tcPr>
          <w:p w14:paraId="6AF815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567DE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51ED9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766DE3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466F0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819" w:type="dxa"/>
            <w:gridSpan w:val="4"/>
            <w:noWrap w:val="0"/>
            <w:vAlign w:val="center"/>
          </w:tcPr>
          <w:p w14:paraId="6FEABE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</w:tr>
      <w:tr w14:paraId="67163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noWrap w:val="0"/>
            <w:vAlign w:val="center"/>
          </w:tcPr>
          <w:p w14:paraId="4D63F9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6D2A0E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639447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0D07FA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7B01C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819" w:type="dxa"/>
            <w:gridSpan w:val="4"/>
            <w:noWrap w:val="0"/>
            <w:vAlign w:val="center"/>
          </w:tcPr>
          <w:p w14:paraId="4E719B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</w:tr>
      <w:tr w14:paraId="6A763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noWrap w:val="0"/>
            <w:vAlign w:val="center"/>
          </w:tcPr>
          <w:p w14:paraId="1BC1F2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DE84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73396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70C6C8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B7B7B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819" w:type="dxa"/>
            <w:gridSpan w:val="4"/>
            <w:noWrap w:val="0"/>
            <w:vAlign w:val="center"/>
          </w:tcPr>
          <w:p w14:paraId="1F15E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</w:tr>
      <w:tr w14:paraId="14468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noWrap w:val="0"/>
            <w:vAlign w:val="center"/>
          </w:tcPr>
          <w:p w14:paraId="36E4C5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20DE21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625F31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7D1836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F0989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3819" w:type="dxa"/>
            <w:gridSpan w:val="4"/>
            <w:noWrap w:val="0"/>
            <w:vAlign w:val="center"/>
          </w:tcPr>
          <w:p w14:paraId="7D95AE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jc w:val="both"/>
              <w:rPr>
                <w:rFonts w:ascii="仿宋_GB2312" w:hAnsi="黑体" w:eastAsia="仿宋_GB2312"/>
                <w:sz w:val="24"/>
              </w:rPr>
            </w:pPr>
          </w:p>
        </w:tc>
      </w:tr>
      <w:tr w14:paraId="33117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421" w:type="dxa"/>
            <w:noWrap w:val="0"/>
            <w:vAlign w:val="center"/>
          </w:tcPr>
          <w:p w14:paraId="2E63C9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报考人</w:t>
            </w:r>
          </w:p>
          <w:p w14:paraId="33C908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承诺</w:t>
            </w:r>
          </w:p>
        </w:tc>
        <w:tc>
          <w:tcPr>
            <w:tcW w:w="8241" w:type="dxa"/>
            <w:gridSpan w:val="12"/>
            <w:noWrap w:val="0"/>
            <w:vAlign w:val="center"/>
          </w:tcPr>
          <w:p w14:paraId="4A694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黑体" w:eastAsia="仿宋_GB2312"/>
                <w:sz w:val="24"/>
              </w:rPr>
            </w:pPr>
          </w:p>
          <w:p w14:paraId="5E27C1DD">
            <w:pPr>
              <w:spacing w:line="340" w:lineRule="exact"/>
              <w:ind w:firstLine="413" w:firstLineChars="196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 xml:space="preserve">本人承诺所提供的材料真实、完整、有效，如有弄虚作假或隐瞒真实情况，自愿承担相应责任。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          </w:t>
            </w:r>
          </w:p>
          <w:p w14:paraId="70657B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2" w:firstLineChars="200"/>
              <w:jc w:val="righ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636B51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2" w:firstLineChars="200"/>
              <w:jc w:val="right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 xml:space="preserve"> 报考人签名：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 xml:space="preserve">         年   月   日</w:t>
            </w:r>
          </w:p>
        </w:tc>
      </w:tr>
      <w:tr w14:paraId="41648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5" w:hRule="atLeast"/>
        </w:trPr>
        <w:tc>
          <w:tcPr>
            <w:tcW w:w="1421" w:type="dxa"/>
            <w:shd w:val="clear" w:color="auto" w:fill="auto"/>
            <w:noWrap w:val="0"/>
            <w:vAlign w:val="center"/>
          </w:tcPr>
          <w:p w14:paraId="4B04B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所在单位</w:t>
            </w:r>
          </w:p>
          <w:p w14:paraId="3F724B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审核推荐</w:t>
            </w:r>
          </w:p>
          <w:p w14:paraId="6B6410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黑体" w:eastAsia="仿宋_GB2312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272" w:type="dxa"/>
            <w:gridSpan w:val="5"/>
            <w:shd w:val="clear" w:color="auto" w:fill="auto"/>
            <w:noWrap w:val="0"/>
            <w:vAlign w:val="center"/>
          </w:tcPr>
          <w:p w14:paraId="21C797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黑体" w:eastAsia="仿宋_GB2312"/>
                <w:sz w:val="24"/>
              </w:rPr>
            </w:pPr>
          </w:p>
          <w:p w14:paraId="6BA7C887">
            <w:pPr>
              <w:spacing w:line="340" w:lineRule="exact"/>
              <w:ind w:firstLine="413" w:firstLineChars="196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以上情况真实、完整、有效，符合202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君山区公开选调的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报考条件，不存在不得报考的情形，同意该同志报考。</w:t>
            </w:r>
          </w:p>
          <w:p w14:paraId="2FCA5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685" w:leftChars="200" w:hanging="1265" w:hangingChars="6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（盖章）</w:t>
            </w:r>
          </w:p>
          <w:p w14:paraId="7D2C15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1265" w:firstLineChars="600"/>
              <w:jc w:val="both"/>
              <w:rPr>
                <w:rFonts w:hint="eastAsia" w:ascii="仿宋_GB2312" w:hAnsi="黑体" w:eastAsia="仿宋_GB2312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年    月    日</w:t>
            </w:r>
          </w:p>
        </w:tc>
        <w:tc>
          <w:tcPr>
            <w:tcW w:w="1245" w:type="dxa"/>
            <w:gridSpan w:val="4"/>
            <w:shd w:val="clear" w:color="auto" w:fill="auto"/>
            <w:noWrap w:val="0"/>
            <w:vAlign w:val="center"/>
          </w:tcPr>
          <w:p w14:paraId="001D0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选调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单位</w:t>
            </w:r>
          </w:p>
          <w:p w14:paraId="1AC541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审核意见</w:t>
            </w:r>
          </w:p>
        </w:tc>
        <w:tc>
          <w:tcPr>
            <w:tcW w:w="3724" w:type="dxa"/>
            <w:gridSpan w:val="3"/>
            <w:shd w:val="clear" w:color="auto" w:fill="auto"/>
            <w:noWrap w:val="0"/>
            <w:vAlign w:val="center"/>
          </w:tcPr>
          <w:p w14:paraId="5545D9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</w:p>
          <w:p w14:paraId="1EF2BC22">
            <w:pPr>
              <w:spacing w:line="340" w:lineRule="exact"/>
              <w:ind w:firstLine="422" w:firstLineChars="200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情况属实，符合选调报考条件，同意报考。</w:t>
            </w:r>
          </w:p>
          <w:p w14:paraId="71FCFC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</w:p>
          <w:p w14:paraId="3BC44D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</w:p>
          <w:p w14:paraId="6FC9CD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680" w:leftChars="800" w:firstLine="211" w:firstLineChars="1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（盖章）</w:t>
            </w:r>
          </w:p>
          <w:p w14:paraId="37935F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476" w:firstLineChars="7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年    月    日</w:t>
            </w:r>
          </w:p>
        </w:tc>
      </w:tr>
    </w:tbl>
    <w:p w14:paraId="6F440C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2240" w:h="15840"/>
      <w:pgMar w:top="1701" w:right="1588" w:bottom="1701" w:left="1588" w:header="720" w:footer="720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F67BC2"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5</w:t>
    </w:r>
    <w:r>
      <w:fldChar w:fldCharType="end"/>
    </w:r>
  </w:p>
  <w:p w14:paraId="21BB1F33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97FE3"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</w:t>
    </w:r>
    <w:r>
      <w:fldChar w:fldCharType="end"/>
    </w:r>
  </w:p>
  <w:p w14:paraId="3DADEDFF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DC44DC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ZGVjYjAyZDcwZGIyYjQyZmM2ZmMzNjNiZmY1YWYifQ=="/>
  </w:docVars>
  <w:rsids>
    <w:rsidRoot w:val="00172A27"/>
    <w:rsid w:val="00036B5A"/>
    <w:rsid w:val="000459E8"/>
    <w:rsid w:val="000773D6"/>
    <w:rsid w:val="000858BA"/>
    <w:rsid w:val="00140413"/>
    <w:rsid w:val="00164431"/>
    <w:rsid w:val="00181EA0"/>
    <w:rsid w:val="00195104"/>
    <w:rsid w:val="002215F0"/>
    <w:rsid w:val="0023563D"/>
    <w:rsid w:val="00290974"/>
    <w:rsid w:val="002C0FA1"/>
    <w:rsid w:val="003112DB"/>
    <w:rsid w:val="004612EA"/>
    <w:rsid w:val="004D7299"/>
    <w:rsid w:val="00506720"/>
    <w:rsid w:val="00551CFA"/>
    <w:rsid w:val="00554BDC"/>
    <w:rsid w:val="005619A5"/>
    <w:rsid w:val="005C48B4"/>
    <w:rsid w:val="005D2AB7"/>
    <w:rsid w:val="005D47AC"/>
    <w:rsid w:val="00771501"/>
    <w:rsid w:val="007A70EE"/>
    <w:rsid w:val="00885234"/>
    <w:rsid w:val="0089150F"/>
    <w:rsid w:val="008A25D1"/>
    <w:rsid w:val="009250E8"/>
    <w:rsid w:val="00961564"/>
    <w:rsid w:val="009C46B3"/>
    <w:rsid w:val="00AA4637"/>
    <w:rsid w:val="00AD4C91"/>
    <w:rsid w:val="00AE4FB7"/>
    <w:rsid w:val="00B47A85"/>
    <w:rsid w:val="00B568DC"/>
    <w:rsid w:val="00B6100E"/>
    <w:rsid w:val="00B64781"/>
    <w:rsid w:val="00B850B8"/>
    <w:rsid w:val="00BE0CE7"/>
    <w:rsid w:val="00C51F5B"/>
    <w:rsid w:val="00C70D50"/>
    <w:rsid w:val="00C73A24"/>
    <w:rsid w:val="00D76EA5"/>
    <w:rsid w:val="00DB27AD"/>
    <w:rsid w:val="00E14D3C"/>
    <w:rsid w:val="00E411A7"/>
    <w:rsid w:val="00E42E3B"/>
    <w:rsid w:val="00E879B8"/>
    <w:rsid w:val="00FD0542"/>
    <w:rsid w:val="00FF3F11"/>
    <w:rsid w:val="01F77735"/>
    <w:rsid w:val="025C019B"/>
    <w:rsid w:val="02BF47A6"/>
    <w:rsid w:val="03092820"/>
    <w:rsid w:val="03332575"/>
    <w:rsid w:val="0EB0630A"/>
    <w:rsid w:val="11E53C1D"/>
    <w:rsid w:val="122D652B"/>
    <w:rsid w:val="12BB3B36"/>
    <w:rsid w:val="13753DE6"/>
    <w:rsid w:val="14D26970"/>
    <w:rsid w:val="15172B99"/>
    <w:rsid w:val="178A3AD7"/>
    <w:rsid w:val="18271835"/>
    <w:rsid w:val="1A2024D1"/>
    <w:rsid w:val="1AFE196E"/>
    <w:rsid w:val="1B4E306E"/>
    <w:rsid w:val="1B744165"/>
    <w:rsid w:val="1D9A1CD0"/>
    <w:rsid w:val="1D9C27B6"/>
    <w:rsid w:val="1DF12B02"/>
    <w:rsid w:val="1F7F700B"/>
    <w:rsid w:val="22044859"/>
    <w:rsid w:val="2626787B"/>
    <w:rsid w:val="27CF3DFB"/>
    <w:rsid w:val="2BFF0E1F"/>
    <w:rsid w:val="2C5612F4"/>
    <w:rsid w:val="2F47E170"/>
    <w:rsid w:val="2F74307E"/>
    <w:rsid w:val="2F81180C"/>
    <w:rsid w:val="2FFDCB39"/>
    <w:rsid w:val="306166F7"/>
    <w:rsid w:val="33A01723"/>
    <w:rsid w:val="3560361A"/>
    <w:rsid w:val="35647C06"/>
    <w:rsid w:val="385F4697"/>
    <w:rsid w:val="392177B7"/>
    <w:rsid w:val="3BAE7A9B"/>
    <w:rsid w:val="3C870F4C"/>
    <w:rsid w:val="3C9B10DE"/>
    <w:rsid w:val="3E9E1934"/>
    <w:rsid w:val="3F6C8793"/>
    <w:rsid w:val="3F9B743A"/>
    <w:rsid w:val="3FA37AB8"/>
    <w:rsid w:val="3FDF335B"/>
    <w:rsid w:val="40ED448D"/>
    <w:rsid w:val="42FD09A2"/>
    <w:rsid w:val="43882D11"/>
    <w:rsid w:val="44B71B00"/>
    <w:rsid w:val="46081EE8"/>
    <w:rsid w:val="46934E66"/>
    <w:rsid w:val="46AB6DA9"/>
    <w:rsid w:val="487675DC"/>
    <w:rsid w:val="48DB0577"/>
    <w:rsid w:val="4A6F69D9"/>
    <w:rsid w:val="4AD6496E"/>
    <w:rsid w:val="4B6DB860"/>
    <w:rsid w:val="4BF12AC8"/>
    <w:rsid w:val="4D902C8F"/>
    <w:rsid w:val="4ED24E5F"/>
    <w:rsid w:val="4FFF574B"/>
    <w:rsid w:val="51D81308"/>
    <w:rsid w:val="52815C1F"/>
    <w:rsid w:val="533407C0"/>
    <w:rsid w:val="536B4C12"/>
    <w:rsid w:val="56372AA1"/>
    <w:rsid w:val="582B791A"/>
    <w:rsid w:val="59BA5307"/>
    <w:rsid w:val="5A6621BA"/>
    <w:rsid w:val="5DFF3D36"/>
    <w:rsid w:val="5E7EDE2F"/>
    <w:rsid w:val="5F6F2E11"/>
    <w:rsid w:val="5FF7AAE8"/>
    <w:rsid w:val="60A115B8"/>
    <w:rsid w:val="62821AAC"/>
    <w:rsid w:val="628D57F7"/>
    <w:rsid w:val="62A60198"/>
    <w:rsid w:val="62C93BA9"/>
    <w:rsid w:val="66320B8F"/>
    <w:rsid w:val="6B633598"/>
    <w:rsid w:val="6C913E4E"/>
    <w:rsid w:val="6D452D6E"/>
    <w:rsid w:val="6D5F32C3"/>
    <w:rsid w:val="6D801C27"/>
    <w:rsid w:val="6F147185"/>
    <w:rsid w:val="6F1E7AB0"/>
    <w:rsid w:val="6F4D052A"/>
    <w:rsid w:val="6F6C12D9"/>
    <w:rsid w:val="6F9BD13B"/>
    <w:rsid w:val="72862038"/>
    <w:rsid w:val="7395F222"/>
    <w:rsid w:val="73DC3BA4"/>
    <w:rsid w:val="747405C4"/>
    <w:rsid w:val="74A37FDA"/>
    <w:rsid w:val="75902CD2"/>
    <w:rsid w:val="75FBC63B"/>
    <w:rsid w:val="76F341A2"/>
    <w:rsid w:val="77A96D0B"/>
    <w:rsid w:val="77CC9E8F"/>
    <w:rsid w:val="77FFDE4B"/>
    <w:rsid w:val="781E357C"/>
    <w:rsid w:val="789456D9"/>
    <w:rsid w:val="7A3D22FF"/>
    <w:rsid w:val="7BA65396"/>
    <w:rsid w:val="7BBF95E4"/>
    <w:rsid w:val="7CFB7AD5"/>
    <w:rsid w:val="7EF66A45"/>
    <w:rsid w:val="7F7B840A"/>
    <w:rsid w:val="7F83583A"/>
    <w:rsid w:val="7F9F3514"/>
    <w:rsid w:val="7FFF21EA"/>
    <w:rsid w:val="87DD6CE0"/>
    <w:rsid w:val="9F0B89E0"/>
    <w:rsid w:val="A7BF531F"/>
    <w:rsid w:val="B31D7B23"/>
    <w:rsid w:val="BFFA28D9"/>
    <w:rsid w:val="BFFE1662"/>
    <w:rsid w:val="CFB73767"/>
    <w:rsid w:val="DCFE80E9"/>
    <w:rsid w:val="E6CF6A61"/>
    <w:rsid w:val="EDA64811"/>
    <w:rsid w:val="EFDDCD5E"/>
    <w:rsid w:val="F3DA4992"/>
    <w:rsid w:val="F6CC372C"/>
    <w:rsid w:val="F7EFBAFF"/>
    <w:rsid w:val="FAE7A9EA"/>
    <w:rsid w:val="FBDFC06D"/>
    <w:rsid w:val="FBE615ED"/>
    <w:rsid w:val="FBFE826E"/>
    <w:rsid w:val="FEF5C08F"/>
    <w:rsid w:val="FF7AC97F"/>
    <w:rsid w:val="FF7B087C"/>
    <w:rsid w:val="FFEC917E"/>
    <w:rsid w:val="FFED2515"/>
    <w:rsid w:val="FFFD0665"/>
    <w:rsid w:val="FFFF70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kylin/&#26700;&#38754;/D:\home\huawei\.config\weixin\wechat\users\9740374f01a0e9d399f42dfb72bad23d\message\cache\9e20f478899dc29eb19741386f9343c8\opendata\2024-06\C:\home\admin1\D:\Program%20Files%20(x86)\Tencent\WeChat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2</Pages>
  <Words>308</Words>
  <Characters>314</Characters>
  <Lines>17</Lines>
  <Paragraphs>5</Paragraphs>
  <TotalTime>13</TotalTime>
  <ScaleCrop>false</ScaleCrop>
  <LinksUpToDate>false</LinksUpToDate>
  <CharactersWithSpaces>507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2016-04-29T09:15:00Z</dcterms:created>
  <dc:creator>Administrator</dc:creator>
  <cp:lastModifiedBy>kylin</cp:lastModifiedBy>
  <cp:lastPrinted>2024-09-19T19:59:00Z</cp:lastPrinted>
  <dcterms:modified xsi:type="dcterms:W3CDTF">2025-01-20T15:18:54Z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21DB97727371561A296E8366A163C01C</vt:lpwstr>
  </property>
</Properties>
</file>